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6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130"/>
        <w:gridCol w:w="489"/>
        <w:gridCol w:w="1868"/>
        <w:gridCol w:w="260"/>
        <w:gridCol w:w="1170"/>
        <w:gridCol w:w="416"/>
        <w:gridCol w:w="2358"/>
      </w:tblGrid>
      <w:tr w:rsidR="000172E5" w:rsidRPr="00846B76" w14:paraId="52D046FE" w14:textId="77777777" w:rsidTr="005C760E">
        <w:tc>
          <w:tcPr>
            <w:tcW w:w="5000" w:type="pct"/>
            <w:gridSpan w:val="8"/>
            <w:shd w:val="clear" w:color="auto" w:fill="00B050"/>
            <w:vAlign w:val="bottom"/>
          </w:tcPr>
          <w:p w14:paraId="7A0FFFAB" w14:textId="77777777" w:rsidR="000172E5" w:rsidRPr="005C760E" w:rsidRDefault="005C760E" w:rsidP="00B73BDB">
            <w:pPr>
              <w:spacing w:before="0" w:line="360" w:lineRule="auto"/>
              <w:rPr>
                <w:rFonts w:asciiTheme="majorHAnsi" w:hAnsiTheme="majorHAnsi"/>
                <w:b/>
                <w:color w:val="FFFFFF" w:themeColor="background1"/>
                <w:sz w:val="32"/>
              </w:rPr>
            </w:pPr>
            <w:r w:rsidRPr="005C760E">
              <w:rPr>
                <w:rFonts w:asciiTheme="majorHAnsi" w:hAnsiTheme="majorHAnsi"/>
                <w:b/>
                <w:color w:val="FFFFFF" w:themeColor="background1"/>
                <w:sz w:val="32"/>
              </w:rPr>
              <w:t>Camper</w:t>
            </w:r>
          </w:p>
        </w:tc>
      </w:tr>
      <w:tr w:rsidR="0088580B" w:rsidRPr="00846B76" w14:paraId="2BDBBE29" w14:textId="77777777" w:rsidTr="005C760E">
        <w:tc>
          <w:tcPr>
            <w:tcW w:w="1496" w:type="pct"/>
            <w:gridSpan w:val="3"/>
            <w:vAlign w:val="bottom"/>
          </w:tcPr>
          <w:p w14:paraId="1B40727D" w14:textId="77777777" w:rsidR="0088580B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Camper Name</w:t>
            </w:r>
          </w:p>
        </w:tc>
        <w:tc>
          <w:tcPr>
            <w:tcW w:w="3504" w:type="pct"/>
            <w:gridSpan w:val="5"/>
            <w:tcBorders>
              <w:bottom w:val="single" w:sz="4" w:space="0" w:color="auto"/>
            </w:tcBorders>
            <w:vAlign w:val="bottom"/>
          </w:tcPr>
          <w:p w14:paraId="1274F4B0" w14:textId="77777777" w:rsidR="0088580B" w:rsidRPr="005C760E" w:rsidRDefault="0088580B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3C4C6972" w14:textId="77777777" w:rsidTr="005C760E">
        <w:trPr>
          <w:gridAfter w:val="1"/>
          <w:wAfter w:w="1361" w:type="pct"/>
          <w:trHeight w:val="323"/>
        </w:trPr>
        <w:sdt>
          <w:sdtPr>
            <w:rPr>
              <w:sz w:val="24"/>
            </w:rPr>
            <w:id w:val="497467533"/>
            <w:placeholder>
              <w:docPart w:val="0FEF83E84C41412C96D10364EF908500"/>
            </w:placeholder>
            <w:temporary/>
            <w:showingPlcHdr/>
            <w15:appearance w15:val="hidden"/>
          </w:sdtPr>
          <w:sdtContent>
            <w:tc>
              <w:tcPr>
                <w:tcW w:w="1496" w:type="pct"/>
                <w:gridSpan w:val="3"/>
                <w:vAlign w:val="bottom"/>
              </w:tcPr>
              <w:p w14:paraId="281AE38B" w14:textId="77777777" w:rsidR="005C760E" w:rsidRPr="005C760E" w:rsidRDefault="005C760E" w:rsidP="00B73BDB">
                <w:pPr>
                  <w:pStyle w:val="NormalIndent"/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Date</w:t>
                </w:r>
              </w:p>
            </w:tc>
          </w:sdtContent>
        </w:sdt>
        <w:tc>
          <w:tcPr>
            <w:tcW w:w="122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980B43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  <w:tc>
          <w:tcPr>
            <w:tcW w:w="915" w:type="pct"/>
            <w:gridSpan w:val="2"/>
            <w:tcBorders>
              <w:top w:val="single" w:sz="4" w:space="0" w:color="auto"/>
            </w:tcBorders>
            <w:vAlign w:val="bottom"/>
          </w:tcPr>
          <w:p w14:paraId="25F4D2EC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846B76" w14:paraId="5312BA2E" w14:textId="77777777" w:rsidTr="005C760E">
        <w:trPr>
          <w:trHeight w:val="350"/>
        </w:trPr>
        <w:tc>
          <w:tcPr>
            <w:tcW w:w="1496" w:type="pct"/>
            <w:gridSpan w:val="3"/>
            <w:vAlign w:val="bottom"/>
          </w:tcPr>
          <w:p w14:paraId="5A761FB7" w14:textId="77777777" w:rsidR="00E204FF" w:rsidRPr="005C760E" w:rsidRDefault="00B73BDB" w:rsidP="00B73BDB">
            <w:pPr>
              <w:pStyle w:val="NormalIndent"/>
              <w:spacing w:before="0" w:line="360" w:lineRule="auto"/>
              <w:rPr>
                <w:sz w:val="24"/>
              </w:rPr>
            </w:pPr>
            <w:r>
              <w:rPr>
                <w:sz w:val="24"/>
              </w:rPr>
              <w:t>Grade Group</w:t>
            </w:r>
          </w:p>
        </w:tc>
        <w:tc>
          <w:tcPr>
            <w:tcW w:w="3504" w:type="pct"/>
            <w:gridSpan w:val="5"/>
            <w:tcBorders>
              <w:bottom w:val="single" w:sz="4" w:space="0" w:color="auto"/>
            </w:tcBorders>
            <w:vAlign w:val="bottom"/>
          </w:tcPr>
          <w:p w14:paraId="00AB9F81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E204FF" w14:paraId="33A1C1B0" w14:textId="77777777" w:rsidTr="005C760E">
        <w:trPr>
          <w:trHeight w:val="125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107D57E6" w14:textId="77777777" w:rsidR="00E204FF" w:rsidRPr="005C760E" w:rsidRDefault="00E204FF" w:rsidP="00B73BDB">
            <w:pPr>
              <w:pStyle w:val="NoSpacing"/>
              <w:spacing w:line="360" w:lineRule="auto"/>
              <w:rPr>
                <w:sz w:val="24"/>
              </w:rPr>
            </w:pPr>
          </w:p>
        </w:tc>
      </w:tr>
      <w:tr w:rsidR="00E204FF" w:rsidRPr="00E204FF" w14:paraId="3B10F37F" w14:textId="77777777" w:rsidTr="005C760E">
        <w:tc>
          <w:tcPr>
            <w:tcW w:w="5000" w:type="pct"/>
            <w:gridSpan w:val="8"/>
            <w:shd w:val="clear" w:color="auto" w:fill="00B050"/>
            <w:vAlign w:val="bottom"/>
          </w:tcPr>
          <w:p w14:paraId="5F903A14" w14:textId="77777777" w:rsidR="00E204FF" w:rsidRPr="005C760E" w:rsidRDefault="005C760E" w:rsidP="00B73BDB">
            <w:pPr>
              <w:pStyle w:val="Heading1"/>
              <w:spacing w:before="0" w:after="0" w:line="360" w:lineRule="auto"/>
              <w:rPr>
                <w:color w:val="FFFFFF" w:themeColor="background1"/>
              </w:rPr>
            </w:pPr>
            <w:r w:rsidRPr="005C760E">
              <w:rPr>
                <w:color w:val="FFFFFF" w:themeColor="background1"/>
              </w:rPr>
              <w:t>Parent/ Guardian</w:t>
            </w:r>
          </w:p>
        </w:tc>
      </w:tr>
      <w:tr w:rsidR="00E204FF" w:rsidRPr="00846B76" w14:paraId="31D301D7" w14:textId="77777777" w:rsidTr="005C760E">
        <w:sdt>
          <w:sdtPr>
            <w:rPr>
              <w:sz w:val="24"/>
            </w:rPr>
            <w:id w:val="-2047821762"/>
            <w:placeholder>
              <w:docPart w:val="4EF0D4DA26064DEF8AFE45D100A9097A"/>
            </w:placeholder>
            <w:temporary/>
            <w:showingPlcHdr/>
            <w15:appearance w15:val="hidden"/>
          </w:sdtPr>
          <w:sdtContent>
            <w:tc>
              <w:tcPr>
                <w:tcW w:w="1139" w:type="pct"/>
                <w:vAlign w:val="bottom"/>
              </w:tcPr>
              <w:p w14:paraId="145A2E00" w14:textId="77777777" w:rsidR="00E204FF" w:rsidRPr="005C760E" w:rsidRDefault="00E204FF" w:rsidP="00B73BDB">
                <w:pPr>
                  <w:pStyle w:val="NormalIndent"/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Name</w:t>
                </w:r>
              </w:p>
            </w:tc>
          </w:sdtContent>
        </w:sdt>
        <w:tc>
          <w:tcPr>
            <w:tcW w:w="3861" w:type="pct"/>
            <w:gridSpan w:val="7"/>
            <w:tcBorders>
              <w:bottom w:val="single" w:sz="4" w:space="0" w:color="auto"/>
            </w:tcBorders>
            <w:vAlign w:val="bottom"/>
          </w:tcPr>
          <w:p w14:paraId="62A367D3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846B76" w14:paraId="319AFF2F" w14:textId="77777777" w:rsidTr="005C760E">
        <w:sdt>
          <w:sdtPr>
            <w:rPr>
              <w:sz w:val="24"/>
            </w:rPr>
            <w:id w:val="-1368443858"/>
            <w:placeholder>
              <w:docPart w:val="B705C34515A045E0B52379797F304A5C"/>
            </w:placeholder>
            <w:temporary/>
            <w:showingPlcHdr/>
            <w15:appearance w15:val="hidden"/>
          </w:sdtPr>
          <w:sdtContent>
            <w:tc>
              <w:tcPr>
                <w:tcW w:w="1139" w:type="pct"/>
                <w:vAlign w:val="bottom"/>
              </w:tcPr>
              <w:p w14:paraId="06FA5612" w14:textId="77777777" w:rsidR="00E204FF" w:rsidRPr="005C760E" w:rsidRDefault="00E204FF" w:rsidP="00B73BDB">
                <w:pPr>
                  <w:pStyle w:val="NormalIndent"/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Phone</w:t>
                </w:r>
              </w:p>
            </w:tc>
          </w:sdtContent>
        </w:sdt>
        <w:tc>
          <w:tcPr>
            <w:tcW w:w="3861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C4B686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846B76" w14:paraId="328B9E1B" w14:textId="77777777" w:rsidTr="005C760E">
        <w:sdt>
          <w:sdtPr>
            <w:rPr>
              <w:sz w:val="24"/>
            </w:rPr>
            <w:id w:val="-1359804501"/>
            <w:placeholder>
              <w:docPart w:val="72E76F9E92DF41E4933A1F7334A8A422"/>
            </w:placeholder>
            <w:temporary/>
            <w:showingPlcHdr/>
            <w15:appearance w15:val="hidden"/>
          </w:sdtPr>
          <w:sdtContent>
            <w:tc>
              <w:tcPr>
                <w:tcW w:w="1139" w:type="pct"/>
                <w:vAlign w:val="bottom"/>
              </w:tcPr>
              <w:p w14:paraId="223C7303" w14:textId="77777777" w:rsidR="00E204FF" w:rsidRPr="005C760E" w:rsidRDefault="00E204FF" w:rsidP="00B73BDB">
                <w:pPr>
                  <w:pStyle w:val="NormalIndent"/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Email</w:t>
                </w:r>
              </w:p>
            </w:tc>
          </w:sdtContent>
        </w:sdt>
        <w:tc>
          <w:tcPr>
            <w:tcW w:w="3861" w:type="pct"/>
            <w:gridSpan w:val="7"/>
            <w:tcBorders>
              <w:bottom w:val="single" w:sz="4" w:space="0" w:color="auto"/>
            </w:tcBorders>
            <w:vAlign w:val="bottom"/>
          </w:tcPr>
          <w:p w14:paraId="0414F1C4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E204FF" w14:paraId="66CEB5BD" w14:textId="77777777" w:rsidTr="005C760E">
        <w:tc>
          <w:tcPr>
            <w:tcW w:w="1214" w:type="pct"/>
            <w:gridSpan w:val="2"/>
            <w:vAlign w:val="bottom"/>
          </w:tcPr>
          <w:p w14:paraId="313D4A9A" w14:textId="77777777" w:rsidR="00E204FF" w:rsidRPr="005C760E" w:rsidRDefault="00E204FF" w:rsidP="00B73BDB">
            <w:pPr>
              <w:pStyle w:val="NoSpacing"/>
              <w:spacing w:line="360" w:lineRule="auto"/>
              <w:rPr>
                <w:sz w:val="24"/>
              </w:rPr>
            </w:pPr>
          </w:p>
        </w:tc>
        <w:tc>
          <w:tcPr>
            <w:tcW w:w="3786" w:type="pct"/>
            <w:gridSpan w:val="6"/>
            <w:vAlign w:val="bottom"/>
          </w:tcPr>
          <w:p w14:paraId="1763B2CA" w14:textId="77777777" w:rsidR="00E204FF" w:rsidRPr="005C760E" w:rsidRDefault="00E204FF" w:rsidP="00B73BDB">
            <w:pPr>
              <w:pStyle w:val="NoSpacing"/>
              <w:spacing w:line="360" w:lineRule="auto"/>
              <w:rPr>
                <w:sz w:val="24"/>
              </w:rPr>
            </w:pPr>
          </w:p>
        </w:tc>
      </w:tr>
      <w:tr w:rsidR="00E204FF" w:rsidRPr="00846B76" w14:paraId="77C3140D" w14:textId="77777777" w:rsidTr="005C760E">
        <w:tc>
          <w:tcPr>
            <w:tcW w:w="5000" w:type="pct"/>
            <w:gridSpan w:val="8"/>
            <w:shd w:val="clear" w:color="auto" w:fill="00B050"/>
          </w:tcPr>
          <w:p w14:paraId="231F0301" w14:textId="77777777" w:rsidR="00E204FF" w:rsidRPr="005C760E" w:rsidRDefault="005C760E" w:rsidP="00B73BDB">
            <w:pPr>
              <w:pStyle w:val="Heading1"/>
              <w:spacing w:before="0" w:after="0" w:line="360" w:lineRule="auto"/>
              <w:rPr>
                <w:color w:val="FFFFFF" w:themeColor="background1"/>
              </w:rPr>
            </w:pPr>
            <w:r w:rsidRPr="005C760E">
              <w:rPr>
                <w:color w:val="FFFFFF" w:themeColor="background1"/>
              </w:rPr>
              <w:t>Pickup List</w:t>
            </w:r>
            <w:r w:rsidR="00B73BDB">
              <w:rPr>
                <w:color w:val="FFFFFF" w:themeColor="background1"/>
              </w:rPr>
              <w:t xml:space="preserve"> -</w:t>
            </w:r>
            <w:r w:rsidRPr="005C760E">
              <w:rPr>
                <w:color w:val="FFFFFF" w:themeColor="background1"/>
              </w:rPr>
              <w:t xml:space="preserve"> (First &amp; Last Names)</w:t>
            </w:r>
          </w:p>
        </w:tc>
      </w:tr>
      <w:tr w:rsidR="00E204FF" w:rsidRPr="005C760E" w14:paraId="1C74271A" w14:textId="77777777" w:rsidTr="005C760E">
        <w:tc>
          <w:tcPr>
            <w:tcW w:w="1214" w:type="pct"/>
            <w:gridSpan w:val="2"/>
            <w:vAlign w:val="bottom"/>
          </w:tcPr>
          <w:p w14:paraId="11E53CFF" w14:textId="77777777" w:rsidR="00E204FF" w:rsidRPr="005C760E" w:rsidRDefault="005C760E" w:rsidP="00B73BDB">
            <w:pPr>
              <w:pStyle w:val="NormalIndent"/>
              <w:spacing w:before="0" w:line="360" w:lineRule="auto"/>
              <w:rPr>
                <w:b/>
                <w:sz w:val="24"/>
              </w:rPr>
            </w:pPr>
            <w:r w:rsidRPr="005C760E">
              <w:rPr>
                <w:b/>
                <w:sz w:val="24"/>
              </w:rPr>
              <w:t>Name #1</w:t>
            </w:r>
          </w:p>
        </w:tc>
        <w:tc>
          <w:tcPr>
            <w:tcW w:w="3786" w:type="pct"/>
            <w:gridSpan w:val="6"/>
            <w:tcBorders>
              <w:bottom w:val="single" w:sz="4" w:space="0" w:color="auto"/>
            </w:tcBorders>
            <w:vAlign w:val="bottom"/>
          </w:tcPr>
          <w:p w14:paraId="2261C94C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5C760E" w14:paraId="2D5705D7" w14:textId="77777777" w:rsidTr="005C760E">
        <w:tc>
          <w:tcPr>
            <w:tcW w:w="1139" w:type="pct"/>
            <w:vAlign w:val="bottom"/>
          </w:tcPr>
          <w:p w14:paraId="2F0CD6A8" w14:textId="77777777" w:rsidR="00E204FF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Relationship</w:t>
            </w:r>
          </w:p>
        </w:tc>
        <w:tc>
          <w:tcPr>
            <w:tcW w:w="3861" w:type="pct"/>
            <w:gridSpan w:val="7"/>
            <w:tcBorders>
              <w:bottom w:val="single" w:sz="4" w:space="0" w:color="auto"/>
            </w:tcBorders>
            <w:vAlign w:val="bottom"/>
          </w:tcPr>
          <w:p w14:paraId="1A93A614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E204FF" w:rsidRPr="005C760E" w14:paraId="24075C6F" w14:textId="77777777" w:rsidTr="005C760E">
        <w:tc>
          <w:tcPr>
            <w:tcW w:w="1139" w:type="pct"/>
            <w:vAlign w:val="bottom"/>
          </w:tcPr>
          <w:p w14:paraId="7E87C1E6" w14:textId="77777777" w:rsidR="00E204FF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Cell</w:t>
            </w:r>
          </w:p>
        </w:tc>
        <w:tc>
          <w:tcPr>
            <w:tcW w:w="1435" w:type="pct"/>
            <w:gridSpan w:val="3"/>
            <w:tcBorders>
              <w:bottom w:val="single" w:sz="4" w:space="0" w:color="auto"/>
            </w:tcBorders>
            <w:vAlign w:val="bottom"/>
          </w:tcPr>
          <w:p w14:paraId="3926889F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  <w:sdt>
          <w:sdtPr>
            <w:rPr>
              <w:sz w:val="24"/>
            </w:rPr>
            <w:id w:val="-1074967882"/>
            <w:placeholder>
              <w:docPart w:val="F8B76ECA532842009981A3047C8B9857"/>
            </w:placeholder>
            <w:temporary/>
            <w:showingPlcHdr/>
            <w15:appearance w15:val="hidden"/>
          </w:sdtPr>
          <w:sdtContent>
            <w:tc>
              <w:tcPr>
                <w:tcW w:w="825" w:type="pct"/>
                <w:gridSpan w:val="2"/>
                <w:vAlign w:val="bottom"/>
              </w:tcPr>
              <w:p w14:paraId="1653FD2D" w14:textId="77777777" w:rsidR="00E204FF" w:rsidRPr="005C760E" w:rsidRDefault="00E204FF" w:rsidP="00B73BDB">
                <w:pPr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Alt Phone</w:t>
                </w:r>
              </w:p>
            </w:tc>
          </w:sdtContent>
        </w:sdt>
        <w:tc>
          <w:tcPr>
            <w:tcW w:w="1601" w:type="pct"/>
            <w:gridSpan w:val="2"/>
            <w:tcBorders>
              <w:bottom w:val="single" w:sz="4" w:space="0" w:color="auto"/>
            </w:tcBorders>
            <w:vAlign w:val="bottom"/>
          </w:tcPr>
          <w:p w14:paraId="2F2470C7" w14:textId="77777777" w:rsidR="00E204FF" w:rsidRPr="005C760E" w:rsidRDefault="00E204FF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602B91EE" w14:textId="77777777" w:rsidTr="005C760E">
        <w:tc>
          <w:tcPr>
            <w:tcW w:w="1214" w:type="pct"/>
            <w:gridSpan w:val="2"/>
            <w:vAlign w:val="bottom"/>
          </w:tcPr>
          <w:p w14:paraId="4971D581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</w:p>
          <w:p w14:paraId="2F18A522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b/>
                <w:sz w:val="24"/>
              </w:rPr>
            </w:pPr>
            <w:r w:rsidRPr="005C760E">
              <w:rPr>
                <w:b/>
                <w:sz w:val="24"/>
              </w:rPr>
              <w:t>Name #2</w:t>
            </w:r>
          </w:p>
        </w:tc>
        <w:tc>
          <w:tcPr>
            <w:tcW w:w="3786" w:type="pct"/>
            <w:gridSpan w:val="6"/>
            <w:tcBorders>
              <w:bottom w:val="single" w:sz="4" w:space="0" w:color="auto"/>
            </w:tcBorders>
            <w:vAlign w:val="bottom"/>
          </w:tcPr>
          <w:p w14:paraId="5F83D913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4337EDE4" w14:textId="77777777" w:rsidTr="00E72397">
        <w:tc>
          <w:tcPr>
            <w:tcW w:w="1139" w:type="pct"/>
            <w:vAlign w:val="bottom"/>
          </w:tcPr>
          <w:p w14:paraId="028A441C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Relationship</w:t>
            </w:r>
          </w:p>
        </w:tc>
        <w:tc>
          <w:tcPr>
            <w:tcW w:w="3861" w:type="pct"/>
            <w:gridSpan w:val="7"/>
            <w:tcBorders>
              <w:bottom w:val="single" w:sz="4" w:space="0" w:color="auto"/>
            </w:tcBorders>
            <w:vAlign w:val="bottom"/>
          </w:tcPr>
          <w:p w14:paraId="0D63A830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3B3DCDC7" w14:textId="77777777" w:rsidTr="00E72397">
        <w:tc>
          <w:tcPr>
            <w:tcW w:w="1139" w:type="pct"/>
            <w:vAlign w:val="bottom"/>
          </w:tcPr>
          <w:p w14:paraId="53AE1400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Cell</w:t>
            </w:r>
          </w:p>
        </w:tc>
        <w:tc>
          <w:tcPr>
            <w:tcW w:w="1435" w:type="pct"/>
            <w:gridSpan w:val="3"/>
            <w:tcBorders>
              <w:bottom w:val="single" w:sz="4" w:space="0" w:color="auto"/>
            </w:tcBorders>
            <w:vAlign w:val="bottom"/>
          </w:tcPr>
          <w:p w14:paraId="58422B7A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  <w:sdt>
          <w:sdtPr>
            <w:rPr>
              <w:sz w:val="24"/>
            </w:rPr>
            <w:id w:val="-550221532"/>
            <w:placeholder>
              <w:docPart w:val="EDC4B1216A434C66BA01044644436211"/>
            </w:placeholder>
            <w:temporary/>
            <w:showingPlcHdr/>
            <w15:appearance w15:val="hidden"/>
          </w:sdtPr>
          <w:sdtContent>
            <w:tc>
              <w:tcPr>
                <w:tcW w:w="825" w:type="pct"/>
                <w:gridSpan w:val="2"/>
                <w:vAlign w:val="bottom"/>
              </w:tcPr>
              <w:p w14:paraId="7D8ABB3D" w14:textId="77777777" w:rsidR="005C760E" w:rsidRPr="005C760E" w:rsidRDefault="005C760E" w:rsidP="00B73BDB">
                <w:pPr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Alt Phone</w:t>
                </w:r>
              </w:p>
            </w:tc>
          </w:sdtContent>
        </w:sdt>
        <w:tc>
          <w:tcPr>
            <w:tcW w:w="1601" w:type="pct"/>
            <w:gridSpan w:val="2"/>
            <w:tcBorders>
              <w:bottom w:val="single" w:sz="4" w:space="0" w:color="auto"/>
            </w:tcBorders>
            <w:vAlign w:val="bottom"/>
          </w:tcPr>
          <w:p w14:paraId="4E3DFDC8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3CD7C06B" w14:textId="77777777" w:rsidTr="005C760E">
        <w:tc>
          <w:tcPr>
            <w:tcW w:w="1214" w:type="pct"/>
            <w:gridSpan w:val="2"/>
            <w:vAlign w:val="bottom"/>
          </w:tcPr>
          <w:p w14:paraId="4D0C2941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</w:p>
          <w:p w14:paraId="669773E9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b/>
                <w:sz w:val="24"/>
              </w:rPr>
            </w:pPr>
            <w:r w:rsidRPr="005C760E">
              <w:rPr>
                <w:b/>
                <w:sz w:val="24"/>
              </w:rPr>
              <w:t>Name #3</w:t>
            </w:r>
          </w:p>
        </w:tc>
        <w:tc>
          <w:tcPr>
            <w:tcW w:w="3786" w:type="pct"/>
            <w:gridSpan w:val="6"/>
            <w:tcBorders>
              <w:bottom w:val="single" w:sz="4" w:space="0" w:color="auto"/>
            </w:tcBorders>
            <w:vAlign w:val="bottom"/>
          </w:tcPr>
          <w:p w14:paraId="5B468E8E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644D910F" w14:textId="77777777" w:rsidTr="00E72397">
        <w:tc>
          <w:tcPr>
            <w:tcW w:w="1139" w:type="pct"/>
            <w:vAlign w:val="bottom"/>
          </w:tcPr>
          <w:p w14:paraId="3BFD92C0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Relationship</w:t>
            </w:r>
          </w:p>
        </w:tc>
        <w:tc>
          <w:tcPr>
            <w:tcW w:w="3861" w:type="pct"/>
            <w:gridSpan w:val="7"/>
            <w:tcBorders>
              <w:bottom w:val="single" w:sz="4" w:space="0" w:color="auto"/>
            </w:tcBorders>
            <w:vAlign w:val="bottom"/>
          </w:tcPr>
          <w:p w14:paraId="09F3AD57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17E9CFB8" w14:textId="77777777" w:rsidTr="00E72397">
        <w:tc>
          <w:tcPr>
            <w:tcW w:w="1139" w:type="pct"/>
            <w:vAlign w:val="bottom"/>
          </w:tcPr>
          <w:p w14:paraId="0EC2DDF8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Cell</w:t>
            </w:r>
          </w:p>
        </w:tc>
        <w:tc>
          <w:tcPr>
            <w:tcW w:w="1435" w:type="pct"/>
            <w:gridSpan w:val="3"/>
            <w:tcBorders>
              <w:bottom w:val="single" w:sz="4" w:space="0" w:color="auto"/>
            </w:tcBorders>
            <w:vAlign w:val="bottom"/>
          </w:tcPr>
          <w:p w14:paraId="64CA2DB0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  <w:sdt>
          <w:sdtPr>
            <w:rPr>
              <w:sz w:val="24"/>
            </w:rPr>
            <w:id w:val="260956554"/>
            <w:placeholder>
              <w:docPart w:val="64F8B450160645A684630201EDA2D58C"/>
            </w:placeholder>
            <w:temporary/>
            <w:showingPlcHdr/>
            <w15:appearance w15:val="hidden"/>
          </w:sdtPr>
          <w:sdtContent>
            <w:tc>
              <w:tcPr>
                <w:tcW w:w="825" w:type="pct"/>
                <w:gridSpan w:val="2"/>
                <w:vAlign w:val="bottom"/>
              </w:tcPr>
              <w:p w14:paraId="3B47946D" w14:textId="77777777" w:rsidR="005C760E" w:rsidRPr="005C760E" w:rsidRDefault="005C760E" w:rsidP="00B73BDB">
                <w:pPr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Alt Phone</w:t>
                </w:r>
              </w:p>
            </w:tc>
          </w:sdtContent>
        </w:sdt>
        <w:tc>
          <w:tcPr>
            <w:tcW w:w="1601" w:type="pct"/>
            <w:gridSpan w:val="2"/>
            <w:tcBorders>
              <w:bottom w:val="single" w:sz="4" w:space="0" w:color="auto"/>
            </w:tcBorders>
            <w:vAlign w:val="bottom"/>
          </w:tcPr>
          <w:p w14:paraId="4415EB1F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064070F4" w14:textId="77777777" w:rsidTr="005C760E">
        <w:tc>
          <w:tcPr>
            <w:tcW w:w="1214" w:type="pct"/>
            <w:gridSpan w:val="2"/>
            <w:vAlign w:val="bottom"/>
          </w:tcPr>
          <w:p w14:paraId="7FD275F2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14"/>
              </w:rPr>
            </w:pPr>
          </w:p>
          <w:p w14:paraId="4803B648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b/>
                <w:sz w:val="24"/>
              </w:rPr>
            </w:pPr>
            <w:r w:rsidRPr="005C760E">
              <w:rPr>
                <w:b/>
                <w:sz w:val="24"/>
              </w:rPr>
              <w:t>Name #4</w:t>
            </w:r>
          </w:p>
        </w:tc>
        <w:tc>
          <w:tcPr>
            <w:tcW w:w="3786" w:type="pct"/>
            <w:gridSpan w:val="6"/>
            <w:tcBorders>
              <w:bottom w:val="single" w:sz="4" w:space="0" w:color="auto"/>
            </w:tcBorders>
            <w:vAlign w:val="bottom"/>
          </w:tcPr>
          <w:p w14:paraId="5174BB40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6D8891D2" w14:textId="77777777" w:rsidTr="00E72397">
        <w:tc>
          <w:tcPr>
            <w:tcW w:w="1139" w:type="pct"/>
            <w:vAlign w:val="bottom"/>
          </w:tcPr>
          <w:p w14:paraId="7139E6ED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Relationship</w:t>
            </w:r>
          </w:p>
        </w:tc>
        <w:tc>
          <w:tcPr>
            <w:tcW w:w="3861" w:type="pct"/>
            <w:gridSpan w:val="7"/>
            <w:tcBorders>
              <w:bottom w:val="single" w:sz="4" w:space="0" w:color="auto"/>
            </w:tcBorders>
            <w:vAlign w:val="bottom"/>
          </w:tcPr>
          <w:p w14:paraId="555D0B55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  <w:tr w:rsidR="005C760E" w:rsidRPr="005C760E" w14:paraId="5FA4B99E" w14:textId="77777777" w:rsidTr="00E72397">
        <w:tc>
          <w:tcPr>
            <w:tcW w:w="1139" w:type="pct"/>
            <w:vAlign w:val="bottom"/>
          </w:tcPr>
          <w:p w14:paraId="2B4F0C3E" w14:textId="77777777" w:rsidR="005C760E" w:rsidRPr="005C760E" w:rsidRDefault="005C760E" w:rsidP="00B73BDB">
            <w:pPr>
              <w:pStyle w:val="NormalIndent"/>
              <w:spacing w:before="0" w:line="360" w:lineRule="auto"/>
              <w:rPr>
                <w:sz w:val="24"/>
              </w:rPr>
            </w:pPr>
            <w:r w:rsidRPr="005C760E">
              <w:rPr>
                <w:sz w:val="24"/>
              </w:rPr>
              <w:t>Cell</w:t>
            </w:r>
          </w:p>
        </w:tc>
        <w:tc>
          <w:tcPr>
            <w:tcW w:w="1435" w:type="pct"/>
            <w:gridSpan w:val="3"/>
            <w:tcBorders>
              <w:bottom w:val="single" w:sz="4" w:space="0" w:color="auto"/>
            </w:tcBorders>
            <w:vAlign w:val="bottom"/>
          </w:tcPr>
          <w:p w14:paraId="1295702E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  <w:sdt>
          <w:sdtPr>
            <w:rPr>
              <w:sz w:val="24"/>
            </w:rPr>
            <w:id w:val="271912405"/>
            <w:placeholder>
              <w:docPart w:val="BE50384EB4A7463A96C2DF74A5A87351"/>
            </w:placeholder>
            <w:temporary/>
            <w:showingPlcHdr/>
            <w15:appearance w15:val="hidden"/>
          </w:sdtPr>
          <w:sdtContent>
            <w:tc>
              <w:tcPr>
                <w:tcW w:w="825" w:type="pct"/>
                <w:gridSpan w:val="2"/>
                <w:vAlign w:val="bottom"/>
              </w:tcPr>
              <w:p w14:paraId="09FD5D65" w14:textId="77777777" w:rsidR="005C760E" w:rsidRPr="005C760E" w:rsidRDefault="005C760E" w:rsidP="00B73BDB">
                <w:pPr>
                  <w:spacing w:before="0" w:line="360" w:lineRule="auto"/>
                  <w:rPr>
                    <w:sz w:val="24"/>
                  </w:rPr>
                </w:pPr>
                <w:r w:rsidRPr="005C760E">
                  <w:rPr>
                    <w:sz w:val="24"/>
                  </w:rPr>
                  <w:t>Alt Phone</w:t>
                </w:r>
              </w:p>
            </w:tc>
          </w:sdtContent>
        </w:sdt>
        <w:tc>
          <w:tcPr>
            <w:tcW w:w="1601" w:type="pct"/>
            <w:gridSpan w:val="2"/>
            <w:tcBorders>
              <w:bottom w:val="single" w:sz="4" w:space="0" w:color="auto"/>
            </w:tcBorders>
            <w:vAlign w:val="bottom"/>
          </w:tcPr>
          <w:p w14:paraId="57F4A682" w14:textId="77777777" w:rsidR="005C760E" w:rsidRPr="005C760E" w:rsidRDefault="005C760E" w:rsidP="00B73BDB">
            <w:pPr>
              <w:spacing w:before="0" w:line="360" w:lineRule="auto"/>
              <w:rPr>
                <w:sz w:val="24"/>
              </w:rPr>
            </w:pPr>
          </w:p>
        </w:tc>
      </w:tr>
    </w:tbl>
    <w:p w14:paraId="4D71CDEC" w14:textId="77777777" w:rsidR="000172E5" w:rsidRPr="0006568A" w:rsidRDefault="000172E5" w:rsidP="00E204FF">
      <w:pPr>
        <w:pStyle w:val="NoSpacing"/>
      </w:pPr>
    </w:p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820F9" w14:textId="77777777" w:rsidR="00CB78D2" w:rsidRDefault="00CB78D2" w:rsidP="000172E5">
      <w:pPr>
        <w:spacing w:after="0" w:line="240" w:lineRule="auto"/>
      </w:pPr>
      <w:r>
        <w:separator/>
      </w:r>
    </w:p>
  </w:endnote>
  <w:endnote w:type="continuationSeparator" w:id="0">
    <w:p w14:paraId="1FCF85A4" w14:textId="77777777" w:rsidR="00CB78D2" w:rsidRDefault="00CB78D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930FD7-AC57-46E5-9227-A139F4FB6EAC}"/>
    <w:embedBold r:id="rId2" w:fontKey="{D2CE7365-8A61-4D7D-A69F-4FAA304F5A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4D7927C-F6E7-4CBF-BCDE-852381EBB408}"/>
    <w:embedBold r:id="rId4" w:fontKey="{0C515B6C-89AF-4D02-8075-E22222F1A681}"/>
    <w:embedItalic r:id="rId5" w:fontKey="{BDECFE02-5142-48F6-9BC5-77A3C8DAF32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CF8E424-7354-40AF-9392-89238A13E6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D8600CC-0FA1-46F8-A0B4-8B6A35336C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AEC93" w14:textId="77777777" w:rsidR="00202F11" w:rsidRDefault="00202F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5C760E" w:rsidRPr="00311D4F" w14:paraId="6606AB2F" w14:textId="77777777" w:rsidTr="00C4167A">
      <w:tc>
        <w:tcPr>
          <w:tcW w:w="4675" w:type="dxa"/>
          <w:vAlign w:val="center"/>
        </w:tcPr>
        <w:p w14:paraId="12807B4B" w14:textId="77777777" w:rsidR="005C760E" w:rsidRPr="00311D4F" w:rsidRDefault="005C760E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8E21A18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E3CBE" w14:textId="77777777" w:rsidR="00202F11" w:rsidRDefault="00202F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0EF32" w14:textId="77777777" w:rsidR="00CB78D2" w:rsidRDefault="00CB78D2" w:rsidP="000172E5">
      <w:pPr>
        <w:spacing w:after="0" w:line="240" w:lineRule="auto"/>
      </w:pPr>
      <w:r>
        <w:separator/>
      </w:r>
    </w:p>
  </w:footnote>
  <w:footnote w:type="continuationSeparator" w:id="0">
    <w:p w14:paraId="4E0E5C23" w14:textId="77777777" w:rsidR="00CB78D2" w:rsidRDefault="00CB78D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01267" w14:textId="77777777" w:rsidR="00202F11" w:rsidRDefault="00202F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915" w:type="dxa"/>
      <w:tblLook w:val="04A0" w:firstRow="1" w:lastRow="0" w:firstColumn="1" w:lastColumn="0" w:noHBand="0" w:noVBand="1"/>
    </w:tblPr>
    <w:tblGrid>
      <w:gridCol w:w="1350"/>
      <w:gridCol w:w="8000"/>
    </w:tblGrid>
    <w:tr w:rsidR="00B73BDB" w:rsidRPr="00B337A2" w14:paraId="1CEB000D" w14:textId="77777777" w:rsidTr="00B73BDB">
      <w:trPr>
        <w:trHeight w:val="1350"/>
      </w:trPr>
      <w:tc>
        <w:tcPr>
          <w:tcW w:w="1350" w:type="dxa"/>
          <w:vAlign w:val="center"/>
        </w:tcPr>
        <w:p w14:paraId="1885744F" w14:textId="77777777" w:rsidR="00B73BDB" w:rsidRDefault="00B73BD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  <w:p w14:paraId="52CBB61E" w14:textId="77777777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6C16784F" w14:textId="77777777" w:rsidR="00B73BDB" w:rsidRDefault="00B73BDB" w:rsidP="005C760E">
          <w:pPr>
            <w:pStyle w:val="Header"/>
            <w:jc w:val="center"/>
            <w:rPr>
              <w:color w:val="auto"/>
            </w:rPr>
          </w:pPr>
        </w:p>
        <w:p w14:paraId="35125F9E" w14:textId="106E208A" w:rsidR="00B337A2" w:rsidRPr="005C760E" w:rsidRDefault="00706D17" w:rsidP="005C760E">
          <w:pPr>
            <w:pStyle w:val="Header"/>
            <w:jc w:val="center"/>
            <w:rPr>
              <w:color w:val="auto"/>
            </w:rPr>
          </w:pPr>
          <w:r>
            <w:rPr>
              <w:color w:val="auto"/>
            </w:rPr>
            <w:t xml:space="preserve">                               </w:t>
          </w:r>
          <w:r w:rsidR="00202F11">
            <w:rPr>
              <w:color w:val="auto"/>
            </w:rPr>
            <w:t>2025</w:t>
          </w:r>
          <w:r>
            <w:rPr>
              <w:color w:val="auto"/>
            </w:rPr>
            <w:t xml:space="preserve">     </w:t>
          </w:r>
          <w:r w:rsidR="005C760E" w:rsidRPr="005C760E">
            <w:rPr>
              <w:color w:val="auto"/>
            </w:rPr>
            <w:t>Pickup Form</w:t>
          </w:r>
        </w:p>
      </w:tc>
    </w:tr>
  </w:tbl>
  <w:p w14:paraId="7E6DA96B" w14:textId="77777777" w:rsidR="000172E5" w:rsidRPr="00311D4F" w:rsidRDefault="00706D17" w:rsidP="00311D4F">
    <w:pPr>
      <w:pStyle w:val="NoSpacing"/>
    </w:pPr>
    <w:r w:rsidRPr="00706D17">
      <w:rPr>
        <w:noProof/>
      </w:rPr>
      <w:drawing>
        <wp:anchor distT="0" distB="0" distL="114300" distR="114300" simplePos="0" relativeHeight="251658240" behindDoc="1" locked="0" layoutInCell="1" allowOverlap="1" wp14:anchorId="37C0DB31" wp14:editId="7CA5ABF5">
          <wp:simplePos x="0" y="0"/>
          <wp:positionH relativeFrom="column">
            <wp:posOffset>200025</wp:posOffset>
          </wp:positionH>
          <wp:positionV relativeFrom="paragraph">
            <wp:posOffset>-1212850</wp:posOffset>
          </wp:positionV>
          <wp:extent cx="1416050" cy="1186815"/>
          <wp:effectExtent l="0" t="0" r="0" b="0"/>
          <wp:wrapNone/>
          <wp:docPr id="1" name="Picture 1" descr="C:\Users\cfinn\Downloads\Camp Coch logo fb pos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finn\Downloads\Camp Coch logo fb post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118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F4E94" w14:textId="77777777" w:rsidR="00202F11" w:rsidRDefault="00202F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35377147">
    <w:abstractNumId w:val="11"/>
  </w:num>
  <w:num w:numId="2" w16cid:durableId="1029337894">
    <w:abstractNumId w:val="7"/>
  </w:num>
  <w:num w:numId="3" w16cid:durableId="194739688">
    <w:abstractNumId w:val="15"/>
  </w:num>
  <w:num w:numId="4" w16cid:durableId="242253498">
    <w:abstractNumId w:val="12"/>
  </w:num>
  <w:num w:numId="5" w16cid:durableId="1262956480">
    <w:abstractNumId w:val="13"/>
  </w:num>
  <w:num w:numId="6" w16cid:durableId="684136837">
    <w:abstractNumId w:val="19"/>
  </w:num>
  <w:num w:numId="7" w16cid:durableId="521238651">
    <w:abstractNumId w:val="6"/>
  </w:num>
  <w:num w:numId="8" w16cid:durableId="1320306981">
    <w:abstractNumId w:val="10"/>
  </w:num>
  <w:num w:numId="9" w16cid:durableId="141123994">
    <w:abstractNumId w:val="17"/>
  </w:num>
  <w:num w:numId="10" w16cid:durableId="558639946">
    <w:abstractNumId w:val="1"/>
  </w:num>
  <w:num w:numId="11" w16cid:durableId="2055961617">
    <w:abstractNumId w:val="5"/>
  </w:num>
  <w:num w:numId="12" w16cid:durableId="417404707">
    <w:abstractNumId w:val="0"/>
  </w:num>
  <w:num w:numId="13" w16cid:durableId="1769810479">
    <w:abstractNumId w:val="2"/>
  </w:num>
  <w:num w:numId="14" w16cid:durableId="407774119">
    <w:abstractNumId w:val="9"/>
  </w:num>
  <w:num w:numId="15" w16cid:durableId="50229772">
    <w:abstractNumId w:val="8"/>
  </w:num>
  <w:num w:numId="16" w16cid:durableId="251932998">
    <w:abstractNumId w:val="16"/>
  </w:num>
  <w:num w:numId="17" w16cid:durableId="298805284">
    <w:abstractNumId w:val="3"/>
  </w:num>
  <w:num w:numId="18" w16cid:durableId="1305042187">
    <w:abstractNumId w:val="21"/>
  </w:num>
  <w:num w:numId="19" w16cid:durableId="964233151">
    <w:abstractNumId w:val="18"/>
  </w:num>
  <w:num w:numId="20" w16cid:durableId="1743018469">
    <w:abstractNumId w:val="14"/>
  </w:num>
  <w:num w:numId="21" w16cid:durableId="188686078">
    <w:abstractNumId w:val="20"/>
  </w:num>
  <w:num w:numId="22" w16cid:durableId="14999230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60E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02F11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C760E"/>
    <w:rsid w:val="005F2035"/>
    <w:rsid w:val="005F7990"/>
    <w:rsid w:val="006145D8"/>
    <w:rsid w:val="00615005"/>
    <w:rsid w:val="0063739C"/>
    <w:rsid w:val="00706D17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876AA"/>
    <w:rsid w:val="009F619A"/>
    <w:rsid w:val="009F6DDE"/>
    <w:rsid w:val="00A07624"/>
    <w:rsid w:val="00A370A8"/>
    <w:rsid w:val="00B335C4"/>
    <w:rsid w:val="00B337A2"/>
    <w:rsid w:val="00B73BDB"/>
    <w:rsid w:val="00BD4753"/>
    <w:rsid w:val="00BD5CB1"/>
    <w:rsid w:val="00BE62EE"/>
    <w:rsid w:val="00C003BA"/>
    <w:rsid w:val="00C4602F"/>
    <w:rsid w:val="00C46878"/>
    <w:rsid w:val="00C6231D"/>
    <w:rsid w:val="00CB4A51"/>
    <w:rsid w:val="00CB78D2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D339E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3B7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5C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finn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F0D4DA26064DEF8AFE45D100A90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A3AE-FCE0-4D6C-8B63-A853F1A1EA5F}"/>
      </w:docPartPr>
      <w:docPartBody>
        <w:p w:rsidR="005F02E4" w:rsidRDefault="00EC130C">
          <w:pPr>
            <w:pStyle w:val="4EF0D4DA26064DEF8AFE45D100A9097A"/>
          </w:pPr>
          <w:r w:rsidRPr="00E204FF">
            <w:t>Name</w:t>
          </w:r>
        </w:p>
      </w:docPartBody>
    </w:docPart>
    <w:docPart>
      <w:docPartPr>
        <w:name w:val="B705C34515A045E0B52379797F30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2BBD7-11F9-4FBF-8B72-5A6CAE3AC29F}"/>
      </w:docPartPr>
      <w:docPartBody>
        <w:p w:rsidR="005F02E4" w:rsidRDefault="00EC130C">
          <w:pPr>
            <w:pStyle w:val="B705C34515A045E0B52379797F304A5C"/>
          </w:pPr>
          <w:r w:rsidRPr="00E204FF">
            <w:t>Phone</w:t>
          </w:r>
        </w:p>
      </w:docPartBody>
    </w:docPart>
    <w:docPart>
      <w:docPartPr>
        <w:name w:val="72E76F9E92DF41E4933A1F7334A8A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284CC-F92E-486A-A909-DD7952F04BA6}"/>
      </w:docPartPr>
      <w:docPartBody>
        <w:p w:rsidR="005F02E4" w:rsidRDefault="00EC130C">
          <w:pPr>
            <w:pStyle w:val="72E76F9E92DF41E4933A1F7334A8A422"/>
          </w:pPr>
          <w:r w:rsidRPr="00E204FF">
            <w:t>Email</w:t>
          </w:r>
        </w:p>
      </w:docPartBody>
    </w:docPart>
    <w:docPart>
      <w:docPartPr>
        <w:name w:val="F8B76ECA532842009981A3047C8B9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5437B-CBBC-47FA-A8C9-041ED7C30754}"/>
      </w:docPartPr>
      <w:docPartBody>
        <w:p w:rsidR="005F02E4" w:rsidRDefault="00EC130C">
          <w:pPr>
            <w:pStyle w:val="F8B76ECA532842009981A3047C8B9857"/>
          </w:pPr>
          <w:r>
            <w:t>Alt</w:t>
          </w:r>
          <w:r w:rsidRPr="00346DE2">
            <w:t xml:space="preserve"> Phone</w:t>
          </w:r>
        </w:p>
      </w:docPartBody>
    </w:docPart>
    <w:docPart>
      <w:docPartPr>
        <w:name w:val="0FEF83E84C41412C96D10364EF908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BA4AD-8A8F-466A-94B1-4A53BFE3CF1B}"/>
      </w:docPartPr>
      <w:docPartBody>
        <w:p w:rsidR="005F02E4" w:rsidRDefault="0054305E" w:rsidP="0054305E">
          <w:pPr>
            <w:pStyle w:val="0FEF83E84C41412C96D10364EF908500"/>
          </w:pPr>
          <w:r w:rsidRPr="008D33C0">
            <w:t>Date</w:t>
          </w:r>
        </w:p>
      </w:docPartBody>
    </w:docPart>
    <w:docPart>
      <w:docPartPr>
        <w:name w:val="EDC4B1216A434C66BA01044644436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3B762-AF95-4405-B292-73855DA355B0}"/>
      </w:docPartPr>
      <w:docPartBody>
        <w:p w:rsidR="005F02E4" w:rsidRDefault="0054305E" w:rsidP="0054305E">
          <w:pPr>
            <w:pStyle w:val="EDC4B1216A434C66BA01044644436211"/>
          </w:pPr>
          <w:r>
            <w:t>Alt</w:t>
          </w:r>
          <w:r w:rsidRPr="00346DE2">
            <w:t xml:space="preserve"> Phone</w:t>
          </w:r>
        </w:p>
      </w:docPartBody>
    </w:docPart>
    <w:docPart>
      <w:docPartPr>
        <w:name w:val="64F8B450160645A684630201EDA2D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775C9-72D8-4A0F-9B9B-CF79F8A2E6FC}"/>
      </w:docPartPr>
      <w:docPartBody>
        <w:p w:rsidR="005F02E4" w:rsidRDefault="0054305E" w:rsidP="0054305E">
          <w:pPr>
            <w:pStyle w:val="64F8B450160645A684630201EDA2D58C"/>
          </w:pPr>
          <w:r>
            <w:t>Alt</w:t>
          </w:r>
          <w:r w:rsidRPr="00346DE2">
            <w:t xml:space="preserve"> Phone</w:t>
          </w:r>
        </w:p>
      </w:docPartBody>
    </w:docPart>
    <w:docPart>
      <w:docPartPr>
        <w:name w:val="BE50384EB4A7463A96C2DF74A5A87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35944-D1FD-4454-9E3E-29C18B635D79}"/>
      </w:docPartPr>
      <w:docPartBody>
        <w:p w:rsidR="005F02E4" w:rsidRDefault="0054305E" w:rsidP="0054305E">
          <w:pPr>
            <w:pStyle w:val="BE50384EB4A7463A96C2DF74A5A87351"/>
          </w:pPr>
          <w:r>
            <w:t>Alt</w:t>
          </w:r>
          <w:r w:rsidRPr="00346DE2">
            <w:t xml:space="preserve">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05E"/>
    <w:rsid w:val="0054305E"/>
    <w:rsid w:val="005F02E4"/>
    <w:rsid w:val="00C17094"/>
    <w:rsid w:val="00E56B89"/>
    <w:rsid w:val="00EC130C"/>
    <w:rsid w:val="00ED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4EF0D4DA26064DEF8AFE45D100A9097A">
    <w:name w:val="4EF0D4DA26064DEF8AFE45D100A9097A"/>
  </w:style>
  <w:style w:type="paragraph" w:customStyle="1" w:styleId="B705C34515A045E0B52379797F304A5C">
    <w:name w:val="B705C34515A045E0B52379797F304A5C"/>
  </w:style>
  <w:style w:type="paragraph" w:customStyle="1" w:styleId="72E76F9E92DF41E4933A1F7334A8A422">
    <w:name w:val="72E76F9E92DF41E4933A1F7334A8A422"/>
  </w:style>
  <w:style w:type="paragraph" w:customStyle="1" w:styleId="F8B76ECA532842009981A3047C8B9857">
    <w:name w:val="F8B76ECA532842009981A3047C8B9857"/>
  </w:style>
  <w:style w:type="paragraph" w:customStyle="1" w:styleId="0FEF83E84C41412C96D10364EF908500">
    <w:name w:val="0FEF83E84C41412C96D10364EF908500"/>
    <w:rsid w:val="0054305E"/>
  </w:style>
  <w:style w:type="paragraph" w:customStyle="1" w:styleId="EDC4B1216A434C66BA01044644436211">
    <w:name w:val="EDC4B1216A434C66BA01044644436211"/>
    <w:rsid w:val="0054305E"/>
  </w:style>
  <w:style w:type="paragraph" w:customStyle="1" w:styleId="64F8B450160645A684630201EDA2D58C">
    <w:name w:val="64F8B450160645A684630201EDA2D58C"/>
    <w:rsid w:val="0054305E"/>
  </w:style>
  <w:style w:type="paragraph" w:customStyle="1" w:styleId="BE50384EB4A7463A96C2DF74A5A87351">
    <w:name w:val="BE50384EB4A7463A96C2DF74A5A87351"/>
    <w:rsid w:val="005430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2025-02-26T19:07:00Z</dcterms:created>
  <dcterms:modified xsi:type="dcterms:W3CDTF">2025-02-26T19:07:00Z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